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91294254"/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r>
        <w:rPr>
          <w:noProof/>
          <w:color w:val="BB0000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574D25" w:rsidRPr="003E0C8B" w:rsidRDefault="00574D25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574D25" w:rsidRPr="003E0C8B" w:rsidRDefault="00574D25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574D25" w:rsidRPr="003E0C8B" w:rsidRDefault="00574D25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Địa chỉ: 43A đường An Nhơn, Phường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Gò Vấp, Tp. Hồ Chí Minh</w:t>
                                </w:r>
                              </w:p>
                              <w:p w14:paraId="7A46420C" w14:textId="77777777" w:rsidR="00574D25" w:rsidRPr="003E0C8B" w:rsidRDefault="00574D25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Điện thoại: (08) 66.797.357 - Email: </w:t>
                                </w:r>
                                <w:hyperlink r:id="rId12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574D25" w:rsidRDefault="00574D25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group id="Group 7" o:spid="_x0000_s1026" style="position:absolute;left:0;text-align:left;margin-left:0;margin-top:-2.35pt;width:480.75pt;height:59.8pt;z-index:251647488" coordsize="6105525,75946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">
                <v:group id="Group 5" o:spid="_x0000_s1027" style="position:absolute;width:6105525;height:759460" coordsize="6105525,75946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80;width:1457325;height:5715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Ii&#10;Y0q+AAAA2gAAAA8AAABkcnMvZG93bnJldi54bWxET82KwjAQvgv7DmEWvGmqhyJdo4jLoogi1n2A&#10;oZltyjaT2sRa394Igqfh4/ud+bK3teio9ZVjBZNxAoK4cLriUsHv+Wc0A+EDssbaMSm4k4fl4mMw&#10;x0y7G5+oy0MpYgj7DBWYEJpMSl8YsujHriGO3J9rLYYI21LqFm8x3NZymiSptFhxbDDY0NpQ8Z9f&#10;rQJPXb1LiuBNfrkcv0+TdL85pEoNP/vVF4hAfXiLX+6tjvPh+crzysUD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HIiY0q+AAAA2gAAAA8AAAAAAAAAAAAAAAAAnAIAAGRycy9k&#10;b3ducmV2LnhtbFBLBQYAAAAABAAEAPcAAACHAwAAAAA=&#10;">
                    <v:imagedata r:id="rId13" o:title=""/>
                    <v:path arrowok="t"/>
                  </v:shap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2" o:spid="_x0000_s1029" type="#_x0000_t202" style="position:absolute;left:1600200;width:4229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      <v:textbox>
                      <w:txbxContent>
                        <w:p w14:paraId="0C09E055" w14:textId="50DD28AB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14719C" w:rsidRPr="003E0C8B" w:rsidRDefault="0014719C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00;top:187960;width:4619625;height:5715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GY34xgAA&#10;ANoAAAAPAAAAZHJzL2Rvd25yZXYueG1sRI9Ba8JAFITvhf6H5RV6kboxSimpq4hiERRL0x56fM2+&#10;Jmmzb8PuGqO/visIPQ4z8w0znfemER05X1tWMBomIIgLq2suFXy8rx+eQPiArLGxTApO5GE+u72Z&#10;Yqbtkd+oy0MpIoR9hgqqENpMSl9UZNAPbUscvW/rDIYoXSm1w2OEm0amSfIoDdYcFypsaVlR8Zsf&#10;jILzq9vZNN29jL4+x3UXVoOf/Xav1P1dv3gGEagP/+Fre6MVTOByJd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sGY34xgAAANoAAAAPAAAAAAAAAAAAAAAAAJcCAABkcnMv&#10;ZG93bnJldi54bWxQSwUGAAAAAAQABAD1AAAAigMAAAAA&#10;" filled="f" stroked="f">
                    <v:textbox>
                      <w:txbxContent>
                        <w:p w14:paraId="21C76A50" w14:textId="1FBA8DEB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14:paraId="7A46420C" w14:textId="77777777" w:rsidR="0014719C" w:rsidRPr="003E0C8B" w:rsidRDefault="0014719C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4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14719C" w:rsidRDefault="0014719C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00,716280" to="6057900,7162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3769EA75" w:rsidR="003E0C8B" w:rsidRPr="003E0C8B" w:rsidRDefault="00267339" w:rsidP="003E0C8B">
      <w:pPr>
        <w:pStyle w:val="Heading1"/>
        <w:rPr>
          <w:color w:val="BB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819BB9" wp14:editId="10026B76">
                <wp:simplePos x="0" y="0"/>
                <wp:positionH relativeFrom="column">
                  <wp:posOffset>228600</wp:posOffset>
                </wp:positionH>
                <wp:positionV relativeFrom="paragraph">
                  <wp:posOffset>291465</wp:posOffset>
                </wp:positionV>
                <wp:extent cx="5826125" cy="1367790"/>
                <wp:effectExtent l="0" t="0" r="0" b="381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125" cy="136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4EB019B" w14:textId="77777777" w:rsidR="00574D25" w:rsidRPr="00227729" w:rsidRDefault="00574D25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 QUY TRÌNH PMT-EMS</w:t>
                            </w:r>
                          </w:p>
                          <w:p w14:paraId="56A980CE" w14:textId="30B070A3" w:rsidR="00574D25" w:rsidRPr="00267339" w:rsidRDefault="00574D25" w:rsidP="00267339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CHẤM CÔNG LỊCH HỌC, LỊCH THI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32" type="#_x0000_t202" style="position:absolute;left:0;text-align:left;margin-left:18pt;margin-top:22.95pt;width:458.75pt;height:107.7pt;z-index:25166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" filled="f" stroked="f">
                <v:textbox style="mso-fit-shape-to-text:t">
                  <w:txbxContent>
                    <w:p w14:paraId="54EB019B" w14:textId="77777777" w:rsidR="00727E48" w:rsidRPr="00227729" w:rsidRDefault="00727E48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 QUY TRÌNH PMT-EMS</w:t>
                      </w:r>
                    </w:p>
                    <w:p w14:paraId="56A980CE" w14:textId="30B070A3" w:rsidR="00727E48" w:rsidRPr="00267339" w:rsidRDefault="00B544E8" w:rsidP="00267339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CHẤM CÔNG LỊCH HỌC</w:t>
                      </w:r>
                      <w:r w:rsidR="0073016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, LỊCH THI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316C01" w14:textId="473E2DA5" w:rsidR="003E0C8B" w:rsidRPr="003E0C8B" w:rsidRDefault="003E0C8B" w:rsidP="003E0C8B">
      <w:pPr>
        <w:pStyle w:val="Heading1"/>
        <w:rPr>
          <w:color w:val="BB0000"/>
        </w:rPr>
      </w:pPr>
    </w:p>
    <w:p w14:paraId="130952C2" w14:textId="626EA23B" w:rsidR="003E0C8B" w:rsidRDefault="00730169" w:rsidP="003E0C8B">
      <w:pPr>
        <w:pStyle w:val="Heading1"/>
      </w:pPr>
      <w:r>
        <w:rPr>
          <w:noProof/>
        </w:rPr>
        <w:drawing>
          <wp:anchor distT="0" distB="0" distL="114300" distR="114300" simplePos="0" relativeHeight="251686400" behindDoc="0" locked="0" layoutInCell="1" allowOverlap="1" wp14:anchorId="61539E3E" wp14:editId="4952AFC3">
            <wp:simplePos x="0" y="0"/>
            <wp:positionH relativeFrom="column">
              <wp:posOffset>1028700</wp:posOffset>
            </wp:positionH>
            <wp:positionV relativeFrom="paragraph">
              <wp:posOffset>-635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27CBF3BA" w:rsidR="00517ECC" w:rsidRDefault="00517ECC" w:rsidP="003E0C8B"/>
    <w:p w14:paraId="7551CF54" w14:textId="241C0814" w:rsidR="00517ECC" w:rsidRDefault="00517ECC" w:rsidP="003E0C8B"/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75325A40" w14:textId="4D179DC3" w:rsidR="00335945" w:rsidRDefault="00C15973" w:rsidP="00905723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</w:t>
      </w:r>
      <w:r w:rsidR="00E304A1">
        <w:rPr>
          <w:rFonts w:ascii="Cambria" w:hAnsi="Cambria"/>
          <w:b/>
          <w:color w:val="002060"/>
          <w:sz w:val="30"/>
          <w:szCs w:val="30"/>
        </w:rPr>
        <w:t>CHẤM CÔNG</w:t>
      </w:r>
      <w:r w:rsidR="00BF3C26">
        <w:rPr>
          <w:rFonts w:ascii="Cambria" w:hAnsi="Cambria"/>
          <w:b/>
          <w:color w:val="002060"/>
          <w:sz w:val="30"/>
          <w:szCs w:val="30"/>
        </w:rPr>
        <w:t xml:space="preserve"> LỊCH HỌC</w:t>
      </w:r>
    </w:p>
    <w:p w14:paraId="34A78172" w14:textId="50C5EBA1" w:rsidR="00242C49" w:rsidRDefault="00242C49" w:rsidP="00242C49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1</w:t>
      </w:r>
      <w:r w:rsidRPr="00303FD8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730169">
        <w:rPr>
          <w:rFonts w:ascii="Cambria" w:hAnsi="Cambria"/>
          <w:b/>
          <w:color w:val="002060"/>
          <w:sz w:val="26"/>
          <w:szCs w:val="26"/>
        </w:rPr>
        <w:t>Đổ dữ liệu chấm công lịch dạy</w:t>
      </w:r>
    </w:p>
    <w:p w14:paraId="2D090B13" w14:textId="77777777" w:rsidR="00013583" w:rsidRDefault="00242C49" w:rsidP="00013583">
      <w:pPr>
        <w:rPr>
          <w:rFonts w:ascii="Cambria" w:hAnsi="Cambria"/>
          <w:b/>
          <w:i/>
          <w:color w:val="C00000"/>
          <w:sz w:val="26"/>
          <w:szCs w:val="26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 w:rsidR="00013583">
        <w:rPr>
          <w:rFonts w:ascii="Cambria" w:hAnsi="Cambria"/>
          <w:b/>
          <w:i/>
          <w:color w:val="C00000"/>
          <w:sz w:val="26"/>
          <w:szCs w:val="26"/>
        </w:rPr>
        <w:t>Giờ dạy GV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>
        <w:rPr>
          <w:rFonts w:ascii="Cambria" w:hAnsi="Cambria"/>
          <w:b/>
          <w:i/>
          <w:color w:val="C00000"/>
          <w:sz w:val="26"/>
          <w:szCs w:val="26"/>
        </w:rPr>
        <w:t>Quản lý chấm công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>
        <w:rPr>
          <w:rFonts w:ascii="Cambria" w:hAnsi="Cambria"/>
          <w:b/>
          <w:i/>
          <w:color w:val="C00000"/>
          <w:sz w:val="26"/>
          <w:szCs w:val="26"/>
        </w:rPr>
        <w:t>Đổ dữ liệu chấm công lịch dạy</w:t>
      </w:r>
    </w:p>
    <w:p w14:paraId="061AD452" w14:textId="4EFAA4A1" w:rsidR="008E710D" w:rsidRDefault="00013583" w:rsidP="00013583">
      <w:pPr>
        <w:rPr>
          <w:rFonts w:ascii="Cambria" w:hAnsi="Cambria"/>
          <w:i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008A8E55" wp14:editId="5E82FE30">
            <wp:extent cx="5943600" cy="293243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6EA02" w14:textId="77777777" w:rsidR="00730169" w:rsidRDefault="00730169" w:rsidP="00615A1B">
      <w:pPr>
        <w:rPr>
          <w:rFonts w:ascii="Cambria" w:hAnsi="Cambria"/>
          <w:i/>
          <w:color w:val="002060"/>
          <w:sz w:val="30"/>
          <w:szCs w:val="30"/>
        </w:rPr>
      </w:pPr>
    </w:p>
    <w:p w14:paraId="55289F2D" w14:textId="1683C752" w:rsidR="00242C49" w:rsidRDefault="00242C49" w:rsidP="00242C49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2</w:t>
      </w:r>
      <w:r w:rsidRPr="00303FD8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730169">
        <w:rPr>
          <w:rFonts w:ascii="Cambria" w:hAnsi="Cambria"/>
          <w:b/>
          <w:color w:val="002060"/>
          <w:sz w:val="26"/>
          <w:szCs w:val="26"/>
        </w:rPr>
        <w:t>In kiểm tra giờ giảng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</w:p>
    <w:p w14:paraId="3B5A7DC1" w14:textId="77777777" w:rsidR="00013583" w:rsidRDefault="00242C49" w:rsidP="00013583">
      <w:pPr>
        <w:rPr>
          <w:rFonts w:ascii="Cambria" w:hAnsi="Cambria"/>
          <w:b/>
          <w:i/>
          <w:color w:val="C00000"/>
          <w:sz w:val="26"/>
          <w:szCs w:val="26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 w:rsidR="00013583">
        <w:rPr>
          <w:rFonts w:ascii="Cambria" w:hAnsi="Cambria"/>
          <w:b/>
          <w:i/>
          <w:color w:val="C00000"/>
          <w:sz w:val="26"/>
          <w:szCs w:val="26"/>
        </w:rPr>
        <w:t>Giờ dạy GV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>
        <w:rPr>
          <w:rFonts w:ascii="Cambria" w:hAnsi="Cambria"/>
          <w:b/>
          <w:i/>
          <w:color w:val="C00000"/>
          <w:sz w:val="26"/>
          <w:szCs w:val="26"/>
        </w:rPr>
        <w:t>Quản lý chấm công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>
        <w:rPr>
          <w:rFonts w:ascii="Cambria" w:hAnsi="Cambria"/>
          <w:b/>
          <w:i/>
          <w:color w:val="C00000"/>
          <w:sz w:val="26"/>
          <w:szCs w:val="26"/>
        </w:rPr>
        <w:t>In kiểm tra giờ giảng</w:t>
      </w:r>
    </w:p>
    <w:p w14:paraId="3FF5961C" w14:textId="199723F1" w:rsidR="008C0EEE" w:rsidRDefault="00013583" w:rsidP="00013583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64A8B53" wp14:editId="04CFC087">
            <wp:extent cx="5943600" cy="29413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F31BD" w14:textId="77777777" w:rsidR="00730169" w:rsidRDefault="00730169" w:rsidP="00730169">
      <w:pPr>
        <w:rPr>
          <w:rFonts w:ascii="Cambria" w:hAnsi="Cambria"/>
          <w:color w:val="002060"/>
          <w:sz w:val="26"/>
          <w:szCs w:val="26"/>
        </w:rPr>
      </w:pPr>
    </w:p>
    <w:bookmarkEnd w:id="0"/>
    <w:p w14:paraId="2850D6E3" w14:textId="5A1B141B" w:rsidR="00730169" w:rsidRDefault="00730169" w:rsidP="00730169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3</w:t>
      </w:r>
      <w:r w:rsidRPr="00303FD8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 xml:space="preserve">Cập nhật chấm công lịch dạy </w:t>
      </w:r>
    </w:p>
    <w:p w14:paraId="51B859D2" w14:textId="77777777" w:rsidR="00013583" w:rsidRDefault="00730169" w:rsidP="00013583">
      <w:pPr>
        <w:rPr>
          <w:rFonts w:ascii="Cambria" w:hAnsi="Cambria"/>
          <w:b/>
          <w:i/>
          <w:color w:val="C00000"/>
          <w:sz w:val="26"/>
          <w:szCs w:val="26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 w:rsidR="00013583">
        <w:rPr>
          <w:rFonts w:ascii="Cambria" w:hAnsi="Cambria"/>
          <w:b/>
          <w:i/>
          <w:color w:val="C00000"/>
          <w:sz w:val="26"/>
          <w:szCs w:val="26"/>
        </w:rPr>
        <w:t>Giờ dạy GV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>
        <w:rPr>
          <w:rFonts w:ascii="Cambria" w:hAnsi="Cambria"/>
          <w:b/>
          <w:i/>
          <w:color w:val="C00000"/>
          <w:sz w:val="26"/>
          <w:szCs w:val="26"/>
        </w:rPr>
        <w:t>Quản lý chấm công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013583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013583">
        <w:rPr>
          <w:rFonts w:ascii="Cambria" w:hAnsi="Cambria"/>
          <w:b/>
          <w:i/>
          <w:color w:val="C00000"/>
          <w:sz w:val="26"/>
          <w:szCs w:val="26"/>
        </w:rPr>
        <w:t>Cập nhật chấm công lịch dạy</w:t>
      </w:r>
    </w:p>
    <w:p w14:paraId="285ABCEF" w14:textId="03A7154F" w:rsidR="00013583" w:rsidRDefault="00574D25" w:rsidP="00013583">
      <w:pPr>
        <w:rPr>
          <w:rFonts w:ascii="Cambria" w:hAnsi="Cambria"/>
          <w:b/>
          <w:color w:val="002060"/>
          <w:sz w:val="26"/>
          <w:szCs w:val="26"/>
          <w:u w:val="single"/>
        </w:rPr>
      </w:pPr>
      <w:r>
        <w:rPr>
          <w:noProof/>
        </w:rPr>
        <w:drawing>
          <wp:inline distT="0" distB="0" distL="0" distR="0" wp14:anchorId="3BE92974" wp14:editId="75BC4FF2">
            <wp:extent cx="5943600" cy="2945765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02793" w14:textId="760B7108" w:rsidR="00013583" w:rsidRPr="00BC7DAC" w:rsidRDefault="00013583" w:rsidP="00013583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Tìm và chọn lịch học</w:t>
      </w:r>
    </w:p>
    <w:p w14:paraId="40508048" w14:textId="58A1F622" w:rsidR="00730169" w:rsidRDefault="00013583" w:rsidP="00730169">
      <w:pPr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86C5728" wp14:editId="0413BB06">
            <wp:extent cx="5943600" cy="294576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767C2" w14:textId="3EB3A564" w:rsidR="00013583" w:rsidRDefault="00013583" w:rsidP="00013583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1.1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 xml:space="preserve">Thực hiện </w:t>
      </w:r>
      <w:r w:rsidR="00260AA2">
        <w:rPr>
          <w:rFonts w:ascii="Cambria" w:hAnsi="Cambria"/>
          <w:color w:val="002060"/>
          <w:sz w:val="26"/>
          <w:szCs w:val="26"/>
        </w:rPr>
        <w:t>thay thế</w:t>
      </w:r>
      <w:r w:rsidR="00B47C33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giảng viên</w:t>
      </w:r>
      <w:r w:rsidR="00260AA2">
        <w:rPr>
          <w:rFonts w:ascii="Cambria" w:hAnsi="Cambria"/>
          <w:color w:val="002060"/>
          <w:sz w:val="26"/>
          <w:szCs w:val="26"/>
        </w:rPr>
        <w:t xml:space="preserve"> dạy</w:t>
      </w:r>
    </w:p>
    <w:p w14:paraId="6D7C3641" w14:textId="73B48A6F" w:rsidR="00013583" w:rsidRDefault="00013583" w:rsidP="00013583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02FC02E" wp14:editId="5CEAE08C">
            <wp:extent cx="5943600" cy="2950210"/>
            <wp:effectExtent l="0" t="0" r="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5F884" w14:textId="568009D8" w:rsidR="00013583" w:rsidRDefault="00B47C33" w:rsidP="00013583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1.2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cập nhật thiếu sót</w:t>
      </w:r>
      <w:r w:rsidR="005A0B81">
        <w:rPr>
          <w:rFonts w:ascii="Cambria" w:hAnsi="Cambria"/>
          <w:color w:val="002060"/>
          <w:sz w:val="26"/>
          <w:szCs w:val="26"/>
        </w:rPr>
        <w:t xml:space="preserve"> </w:t>
      </w:r>
      <w:r w:rsidR="00D71A79">
        <w:rPr>
          <w:rFonts w:ascii="Cambria" w:hAnsi="Cambria"/>
          <w:color w:val="002060"/>
          <w:sz w:val="26"/>
          <w:szCs w:val="26"/>
        </w:rPr>
        <w:t>của lịch</w:t>
      </w:r>
    </w:p>
    <w:p w14:paraId="24FF3A1A" w14:textId="5B91EF4B" w:rsidR="00860E95" w:rsidRDefault="00860E95" w:rsidP="00013583">
      <w:pPr>
        <w:jc w:val="center"/>
        <w:rPr>
          <w:rFonts w:ascii="Cambria" w:hAnsi="Cambria"/>
          <w:color w:val="002060"/>
          <w:sz w:val="26"/>
          <w:szCs w:val="26"/>
        </w:rPr>
      </w:pPr>
      <w:r w:rsidRPr="00860E95">
        <w:rPr>
          <w:rFonts w:ascii="Cambria" w:hAnsi="Cambria"/>
          <w:b/>
          <w:color w:val="002060"/>
          <w:sz w:val="26"/>
          <w:szCs w:val="26"/>
          <w:u w:val="single"/>
        </w:rPr>
        <w:t>Lưu ý:</w:t>
      </w:r>
      <w:r>
        <w:rPr>
          <w:rFonts w:ascii="Cambria" w:hAnsi="Cambria"/>
          <w:color w:val="002060"/>
          <w:sz w:val="26"/>
          <w:szCs w:val="26"/>
        </w:rPr>
        <w:t xml:space="preserve"> Muốn xóa loại thiếu sót thì chọn “Xóa loại thiếu sót”</w:t>
      </w:r>
    </w:p>
    <w:p w14:paraId="1653E180" w14:textId="145F7F64" w:rsidR="00B47C33" w:rsidRDefault="00B47C33" w:rsidP="00013583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2EA6E1F1" wp14:editId="21013B6B">
            <wp:extent cx="5943600" cy="294132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B503A" w14:textId="3D84C068" w:rsidR="00860E95" w:rsidRDefault="00860E95" w:rsidP="00013583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1.3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cập nhật giải trình</w:t>
      </w:r>
    </w:p>
    <w:p w14:paraId="3CC82E9B" w14:textId="5FC8180E" w:rsidR="00860E95" w:rsidRDefault="00860E95" w:rsidP="00013583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A4FB172" wp14:editId="75ED665C">
            <wp:extent cx="5943600" cy="295021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86A5D" w14:textId="70F1F2D3" w:rsidR="00860E95" w:rsidRDefault="00860E95" w:rsidP="00013583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1.4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cập nhật ghi chú</w:t>
      </w:r>
    </w:p>
    <w:p w14:paraId="0CFD6B43" w14:textId="0D66C341" w:rsidR="00860E95" w:rsidRDefault="00860E95" w:rsidP="00013583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3A5D5C9F" wp14:editId="1D03ED95">
            <wp:extent cx="5943600" cy="294576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D4538" w14:textId="39778432" w:rsidR="00860E95" w:rsidRDefault="00860E95" w:rsidP="00013583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 xml:space="preserve">Thực hiện </w:t>
      </w:r>
      <w:r w:rsidR="00382526">
        <w:rPr>
          <w:rFonts w:ascii="Cambria" w:hAnsi="Cambria"/>
          <w:color w:val="002060"/>
          <w:sz w:val="26"/>
          <w:szCs w:val="26"/>
        </w:rPr>
        <w:t xml:space="preserve">lưu </w:t>
      </w:r>
      <w:r>
        <w:rPr>
          <w:rFonts w:ascii="Cambria" w:hAnsi="Cambria"/>
          <w:color w:val="002060"/>
          <w:sz w:val="26"/>
          <w:szCs w:val="26"/>
        </w:rPr>
        <w:t xml:space="preserve">cập nhật </w:t>
      </w:r>
      <w:r w:rsidR="00382526">
        <w:rPr>
          <w:rFonts w:ascii="Cambria" w:hAnsi="Cambria"/>
          <w:color w:val="002060"/>
          <w:sz w:val="26"/>
          <w:szCs w:val="26"/>
        </w:rPr>
        <w:t>chấm công lịch học</w:t>
      </w:r>
    </w:p>
    <w:p w14:paraId="39173BE5" w14:textId="77777777" w:rsidR="00382526" w:rsidRDefault="00382526" w:rsidP="00013583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4B618FD7" w14:textId="77777777" w:rsidR="00382526" w:rsidRDefault="00382526" w:rsidP="00013583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78D8082A" w14:textId="77777777" w:rsidR="00382526" w:rsidRDefault="00382526" w:rsidP="00013583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12BE2407" w14:textId="77777777" w:rsidR="00382526" w:rsidRDefault="00382526" w:rsidP="00013583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2378E242" w14:textId="77777777" w:rsidR="00382526" w:rsidRDefault="00382526" w:rsidP="00013583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5FBB4830" w14:textId="1653C17F" w:rsidR="00730169" w:rsidRDefault="00730169" w:rsidP="00730169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CHẤM CÔNG LỊCH THI</w:t>
      </w:r>
    </w:p>
    <w:p w14:paraId="06C5EA4A" w14:textId="6C8E680D" w:rsidR="00730169" w:rsidRDefault="00730169" w:rsidP="00730169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1</w:t>
      </w:r>
      <w:r w:rsidRPr="00303FD8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Đổ dữ liệu chấm công lịch thi</w:t>
      </w:r>
    </w:p>
    <w:p w14:paraId="71B9DC3E" w14:textId="54C54891" w:rsidR="00730169" w:rsidRDefault="00730169" w:rsidP="00730169">
      <w:pPr>
        <w:rPr>
          <w:rFonts w:ascii="Cambria" w:hAnsi="Cambria"/>
          <w:i/>
          <w:color w:val="002060"/>
          <w:sz w:val="30"/>
          <w:szCs w:val="30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 w:rsidR="00613B17">
        <w:rPr>
          <w:rFonts w:ascii="Cambria" w:hAnsi="Cambria"/>
          <w:b/>
          <w:i/>
          <w:color w:val="C00000"/>
          <w:sz w:val="26"/>
          <w:szCs w:val="26"/>
        </w:rPr>
        <w:t>Giờ dạy GV</w:t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613B17">
        <w:rPr>
          <w:rFonts w:ascii="Cambria" w:hAnsi="Cambria"/>
          <w:b/>
          <w:i/>
          <w:color w:val="C00000"/>
          <w:sz w:val="26"/>
          <w:szCs w:val="26"/>
        </w:rPr>
        <w:t>Quản lý chấm công</w:t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613B17">
        <w:rPr>
          <w:rFonts w:ascii="Cambria" w:hAnsi="Cambria"/>
          <w:b/>
          <w:i/>
          <w:color w:val="C00000"/>
          <w:sz w:val="26"/>
          <w:szCs w:val="26"/>
        </w:rPr>
        <w:t>Đổ dữ liệu chấm công lịch thi</w:t>
      </w:r>
    </w:p>
    <w:p w14:paraId="02431BAE" w14:textId="7BDD8718" w:rsidR="00730169" w:rsidRDefault="00613B17" w:rsidP="00730169">
      <w:pPr>
        <w:rPr>
          <w:rFonts w:ascii="Cambria" w:hAnsi="Cambria"/>
          <w:i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7C94A68A" wp14:editId="0D68D20D">
            <wp:extent cx="5943600" cy="2950210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DD8D7" w14:textId="77777777" w:rsidR="00613B17" w:rsidRDefault="00613B17" w:rsidP="00730169">
      <w:pPr>
        <w:rPr>
          <w:rFonts w:ascii="Cambria" w:hAnsi="Cambria"/>
          <w:i/>
          <w:color w:val="002060"/>
          <w:sz w:val="30"/>
          <w:szCs w:val="30"/>
        </w:rPr>
      </w:pPr>
    </w:p>
    <w:p w14:paraId="63899E14" w14:textId="1DC30C31" w:rsidR="00730169" w:rsidRDefault="00730169" w:rsidP="00730169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2</w:t>
      </w:r>
      <w:r w:rsidRPr="00303FD8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 xml:space="preserve">In kiểm tra giờ thi </w:t>
      </w:r>
    </w:p>
    <w:p w14:paraId="79F22A1B" w14:textId="5CCA58A1" w:rsidR="00613B17" w:rsidRDefault="00730169" w:rsidP="00613B17">
      <w:pPr>
        <w:rPr>
          <w:rFonts w:ascii="Cambria" w:hAnsi="Cambria"/>
          <w:b/>
          <w:i/>
          <w:color w:val="C00000"/>
          <w:sz w:val="26"/>
          <w:szCs w:val="26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 w:rsidR="00613B17">
        <w:rPr>
          <w:rFonts w:ascii="Cambria" w:hAnsi="Cambria"/>
          <w:b/>
          <w:i/>
          <w:color w:val="C00000"/>
          <w:sz w:val="26"/>
          <w:szCs w:val="26"/>
        </w:rPr>
        <w:t>Giờ dạy GV</w:t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613B17">
        <w:rPr>
          <w:rFonts w:ascii="Cambria" w:hAnsi="Cambria"/>
          <w:b/>
          <w:i/>
          <w:color w:val="C00000"/>
          <w:sz w:val="26"/>
          <w:szCs w:val="26"/>
        </w:rPr>
        <w:t>Quản lý chấm công</w:t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613B17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613B17">
        <w:rPr>
          <w:rFonts w:ascii="Cambria" w:hAnsi="Cambria"/>
          <w:b/>
          <w:i/>
          <w:color w:val="C00000"/>
          <w:sz w:val="26"/>
          <w:szCs w:val="26"/>
        </w:rPr>
        <w:t>In kiểm tra giờ thi</w:t>
      </w:r>
    </w:p>
    <w:p w14:paraId="5A4650B5" w14:textId="1FB5618C" w:rsidR="00613B17" w:rsidRDefault="00574D25" w:rsidP="00613B17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0C6BF6F4" wp14:editId="5941701A">
            <wp:extent cx="5943600" cy="294132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3162E" w14:textId="77777777" w:rsidR="00613B17" w:rsidRDefault="00613B17" w:rsidP="00613B17">
      <w:pPr>
        <w:rPr>
          <w:rFonts w:ascii="Cambria" w:hAnsi="Cambria"/>
          <w:color w:val="002060"/>
          <w:sz w:val="26"/>
          <w:szCs w:val="26"/>
        </w:rPr>
      </w:pPr>
    </w:p>
    <w:p w14:paraId="63C6C829" w14:textId="5D71E22D" w:rsidR="00613B17" w:rsidRDefault="00613B17" w:rsidP="00613B17">
      <w:pPr>
        <w:rPr>
          <w:rFonts w:ascii="Cambria" w:hAnsi="Cambria"/>
          <w:b/>
          <w:color w:val="002060"/>
          <w:sz w:val="26"/>
          <w:szCs w:val="26"/>
        </w:rPr>
      </w:pPr>
      <w:r w:rsidRPr="00303FD8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3</w:t>
      </w:r>
      <w:r w:rsidRPr="00303FD8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 xml:space="preserve">Cập nhật chấm công lịch </w:t>
      </w:r>
      <w:r w:rsidR="007B3BA8">
        <w:rPr>
          <w:rFonts w:ascii="Cambria" w:hAnsi="Cambria"/>
          <w:b/>
          <w:color w:val="002060"/>
          <w:sz w:val="26"/>
          <w:szCs w:val="26"/>
        </w:rPr>
        <w:t>thi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</w:p>
    <w:p w14:paraId="5BF9CAD9" w14:textId="51FB4F91" w:rsidR="00613B17" w:rsidRDefault="00613B17" w:rsidP="00613B17">
      <w:pPr>
        <w:rPr>
          <w:rFonts w:ascii="Cambria" w:hAnsi="Cambria"/>
          <w:b/>
          <w:i/>
          <w:color w:val="C00000"/>
          <w:sz w:val="26"/>
          <w:szCs w:val="26"/>
        </w:rPr>
      </w:pPr>
      <w:r w:rsidRPr="00077E31">
        <w:rPr>
          <w:rFonts w:ascii="Cambria" w:hAnsi="Cambria"/>
          <w:b/>
          <w:color w:val="002060"/>
          <w:sz w:val="26"/>
          <w:szCs w:val="26"/>
          <w:u w:val="single"/>
        </w:rPr>
        <w:t>Thao tác:</w:t>
      </w:r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Giờ dạy GV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chấm công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Cập nhật chấm công lịch </w:t>
      </w:r>
      <w:r w:rsidR="007B3BA8">
        <w:rPr>
          <w:rFonts w:ascii="Cambria" w:hAnsi="Cambria"/>
          <w:b/>
          <w:i/>
          <w:color w:val="C00000"/>
          <w:sz w:val="26"/>
          <w:szCs w:val="26"/>
        </w:rPr>
        <w:t>thi</w:t>
      </w:r>
      <w:bookmarkStart w:id="1" w:name="_GoBack"/>
      <w:bookmarkEnd w:id="1"/>
    </w:p>
    <w:p w14:paraId="18E7CDA3" w14:textId="59EEA133" w:rsidR="00613B17" w:rsidRDefault="00574D25" w:rsidP="00613B17">
      <w:pPr>
        <w:rPr>
          <w:rFonts w:ascii="Cambria" w:hAnsi="Cambria"/>
          <w:b/>
          <w:color w:val="002060"/>
          <w:sz w:val="26"/>
          <w:szCs w:val="26"/>
          <w:u w:val="single"/>
        </w:rPr>
      </w:pPr>
      <w:r>
        <w:rPr>
          <w:noProof/>
        </w:rPr>
        <w:drawing>
          <wp:inline distT="0" distB="0" distL="0" distR="0" wp14:anchorId="32AAFDEA" wp14:editId="152AF2FD">
            <wp:extent cx="5943600" cy="295465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8A1C9" w14:textId="68E42F64" w:rsidR="00613B17" w:rsidRPr="00BC7DAC" w:rsidRDefault="00613B17" w:rsidP="00613B17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 xml:space="preserve">Tìm và chọn lịch </w:t>
      </w:r>
      <w:r w:rsidR="00574D25">
        <w:rPr>
          <w:rFonts w:ascii="Cambria" w:hAnsi="Cambria"/>
          <w:color w:val="002060"/>
          <w:sz w:val="26"/>
          <w:szCs w:val="26"/>
        </w:rPr>
        <w:t>thi</w:t>
      </w:r>
    </w:p>
    <w:p w14:paraId="1EF35F02" w14:textId="50873EA2" w:rsidR="00613B17" w:rsidRDefault="00574D25" w:rsidP="00613B17">
      <w:pPr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6F7AAD35" wp14:editId="72173731">
            <wp:extent cx="5943600" cy="291973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09209" w14:textId="77777777" w:rsidR="00613B17" w:rsidRDefault="00613B17" w:rsidP="00613B17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1.1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cập nhật chọn giảng viên</w:t>
      </w:r>
    </w:p>
    <w:p w14:paraId="3A3F59F5" w14:textId="06A4A25F" w:rsidR="00613B17" w:rsidRDefault="00574D25" w:rsidP="00613B17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4F5CB7C" wp14:editId="7BF3D4A0">
            <wp:extent cx="5943600" cy="2932430"/>
            <wp:effectExtent l="0" t="0" r="0" b="12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ADB0E" w14:textId="77777777" w:rsidR="00613B17" w:rsidRDefault="00613B17" w:rsidP="00613B17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1.2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cập nhật chọn loại thiếu sót</w:t>
      </w:r>
    </w:p>
    <w:p w14:paraId="3D6273C4" w14:textId="77777777" w:rsidR="00613B17" w:rsidRDefault="00613B17" w:rsidP="00613B17">
      <w:pPr>
        <w:jc w:val="center"/>
        <w:rPr>
          <w:rFonts w:ascii="Cambria" w:hAnsi="Cambria"/>
          <w:color w:val="002060"/>
          <w:sz w:val="26"/>
          <w:szCs w:val="26"/>
        </w:rPr>
      </w:pPr>
      <w:r w:rsidRPr="00860E95">
        <w:rPr>
          <w:rFonts w:ascii="Cambria" w:hAnsi="Cambria"/>
          <w:b/>
          <w:color w:val="002060"/>
          <w:sz w:val="26"/>
          <w:szCs w:val="26"/>
          <w:u w:val="single"/>
        </w:rPr>
        <w:t>Lưu ý:</w:t>
      </w:r>
      <w:r>
        <w:rPr>
          <w:rFonts w:ascii="Cambria" w:hAnsi="Cambria"/>
          <w:color w:val="002060"/>
          <w:sz w:val="26"/>
          <w:szCs w:val="26"/>
        </w:rPr>
        <w:t xml:space="preserve"> Muốn xóa loại thiếu sót thì chọn “Xóa loại thiếu sót”</w:t>
      </w:r>
    </w:p>
    <w:p w14:paraId="04FFEB37" w14:textId="55270E7E" w:rsidR="00613B17" w:rsidRDefault="00307600" w:rsidP="00613B17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663E9F7" wp14:editId="757A05CB">
            <wp:extent cx="5943600" cy="295846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F5B9E" w14:textId="77777777" w:rsidR="00613B17" w:rsidRDefault="00613B17" w:rsidP="00613B17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1.3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cập nhật giải trình</w:t>
      </w:r>
    </w:p>
    <w:p w14:paraId="419AB6E8" w14:textId="02AA8D75" w:rsidR="00613B17" w:rsidRDefault="00307600" w:rsidP="00613B17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4017B0C" wp14:editId="57CAEDF0">
            <wp:extent cx="5943600" cy="2932430"/>
            <wp:effectExtent l="0" t="0" r="0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7BB72" w14:textId="77777777" w:rsidR="00613B17" w:rsidRDefault="00613B17" w:rsidP="00613B17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1.4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cập nhật ghi chú</w:t>
      </w:r>
    </w:p>
    <w:p w14:paraId="118EE41A" w14:textId="67E49FB5" w:rsidR="00613B17" w:rsidRDefault="00307600" w:rsidP="00613B17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48CFD3D2" wp14:editId="4C933B2E">
            <wp:extent cx="5943600" cy="2932430"/>
            <wp:effectExtent l="0" t="0" r="0" b="127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24421" w14:textId="7728F409" w:rsidR="00730169" w:rsidRDefault="00613B17" w:rsidP="00307600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 xml:space="preserve">Thực hiện lưu cập nhật chấm công lịch </w:t>
      </w:r>
      <w:r w:rsidR="00307600">
        <w:rPr>
          <w:rFonts w:ascii="Cambria" w:hAnsi="Cambria"/>
          <w:color w:val="002060"/>
          <w:sz w:val="26"/>
          <w:szCs w:val="26"/>
        </w:rPr>
        <w:t>thi</w:t>
      </w:r>
    </w:p>
    <w:sectPr w:rsidR="00730169" w:rsidSect="003B0F36">
      <w:footerReference w:type="even" r:id="rId32"/>
      <w:footerReference w:type="default" r:id="rId33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F07797" w14:textId="77777777" w:rsidR="00574D25" w:rsidRDefault="00574D25">
      <w:pPr>
        <w:spacing w:after="0" w:line="240" w:lineRule="auto"/>
      </w:pPr>
      <w:r>
        <w:separator/>
      </w:r>
    </w:p>
  </w:endnote>
  <w:endnote w:type="continuationSeparator" w:id="0">
    <w:p w14:paraId="1858E21C" w14:textId="77777777" w:rsidR="00574D25" w:rsidRDefault="00574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AFC14" w14:textId="77777777" w:rsidR="00574D25" w:rsidRDefault="00574D25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574D25" w:rsidRDefault="00574D25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CF30A" w14:textId="39CF1BB5" w:rsidR="00574D25" w:rsidRPr="0018218D" w:rsidRDefault="00574D25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7B3BA8">
      <w:rPr>
        <w:rStyle w:val="PageNumber"/>
        <w:b/>
        <w:noProof/>
      </w:rPr>
      <w:t>8</w:t>
    </w:r>
    <w:r w:rsidRPr="0018218D">
      <w:rPr>
        <w:rStyle w:val="PageNumber"/>
        <w:b/>
      </w:rPr>
      <w:fldChar w:fldCharType="end"/>
    </w:r>
  </w:p>
  <w:p w14:paraId="1EF8D916" w14:textId="22EBFCD8" w:rsidR="00574D25" w:rsidRPr="003E0C8B" w:rsidRDefault="00574D25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w14:anchorId="3E0A233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4F9FA8" w14:textId="77777777" w:rsidR="00574D25" w:rsidRDefault="00574D25">
      <w:pPr>
        <w:spacing w:after="0" w:line="240" w:lineRule="auto"/>
      </w:pPr>
      <w:r>
        <w:separator/>
      </w:r>
    </w:p>
  </w:footnote>
  <w:footnote w:type="continuationSeparator" w:id="0">
    <w:p w14:paraId="24EEA001" w14:textId="77777777" w:rsidR="00574D25" w:rsidRDefault="00574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2"/>
  </w:num>
  <w:num w:numId="11">
    <w:abstractNumId w:val="25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6"/>
  </w:num>
  <w:num w:numId="20">
    <w:abstractNumId w:val="19"/>
  </w:num>
  <w:num w:numId="21">
    <w:abstractNumId w:val="23"/>
  </w:num>
  <w:num w:numId="22">
    <w:abstractNumId w:val="10"/>
  </w:num>
  <w:num w:numId="23">
    <w:abstractNumId w:val="8"/>
  </w:num>
  <w:num w:numId="24">
    <w:abstractNumId w:val="24"/>
  </w:num>
  <w:num w:numId="25">
    <w:abstractNumId w:val="21"/>
  </w:num>
  <w:num w:numId="26">
    <w:abstractNumId w:val="12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3583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B331F"/>
    <w:rsid w:val="000C0ACF"/>
    <w:rsid w:val="000D0E13"/>
    <w:rsid w:val="000D3967"/>
    <w:rsid w:val="000E041D"/>
    <w:rsid w:val="000E570C"/>
    <w:rsid w:val="000F3247"/>
    <w:rsid w:val="00102702"/>
    <w:rsid w:val="0010332B"/>
    <w:rsid w:val="00117847"/>
    <w:rsid w:val="001228D8"/>
    <w:rsid w:val="00124868"/>
    <w:rsid w:val="00125F45"/>
    <w:rsid w:val="00126C37"/>
    <w:rsid w:val="001270F2"/>
    <w:rsid w:val="00127EFD"/>
    <w:rsid w:val="0013418F"/>
    <w:rsid w:val="001403C4"/>
    <w:rsid w:val="00140FEB"/>
    <w:rsid w:val="00146942"/>
    <w:rsid w:val="0014719C"/>
    <w:rsid w:val="001474E8"/>
    <w:rsid w:val="001502CF"/>
    <w:rsid w:val="00152CBC"/>
    <w:rsid w:val="00155B8E"/>
    <w:rsid w:val="00163E65"/>
    <w:rsid w:val="0017099F"/>
    <w:rsid w:val="00172010"/>
    <w:rsid w:val="0018218D"/>
    <w:rsid w:val="001821E8"/>
    <w:rsid w:val="00191225"/>
    <w:rsid w:val="00193ADB"/>
    <w:rsid w:val="001975C7"/>
    <w:rsid w:val="001977F8"/>
    <w:rsid w:val="00197D93"/>
    <w:rsid w:val="001A0704"/>
    <w:rsid w:val="001A4A52"/>
    <w:rsid w:val="001A4A65"/>
    <w:rsid w:val="001C0516"/>
    <w:rsid w:val="001C183C"/>
    <w:rsid w:val="001D199A"/>
    <w:rsid w:val="001D2FD2"/>
    <w:rsid w:val="001E63BB"/>
    <w:rsid w:val="001E6773"/>
    <w:rsid w:val="001E7C72"/>
    <w:rsid w:val="001F2D29"/>
    <w:rsid w:val="001F344F"/>
    <w:rsid w:val="001F55D4"/>
    <w:rsid w:val="001F6D19"/>
    <w:rsid w:val="00202121"/>
    <w:rsid w:val="00204F59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42C49"/>
    <w:rsid w:val="00247969"/>
    <w:rsid w:val="00252405"/>
    <w:rsid w:val="00255AB1"/>
    <w:rsid w:val="00255F7A"/>
    <w:rsid w:val="00257502"/>
    <w:rsid w:val="00260AA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703C"/>
    <w:rsid w:val="002D098B"/>
    <w:rsid w:val="002D17A2"/>
    <w:rsid w:val="002E3C8E"/>
    <w:rsid w:val="002F70E1"/>
    <w:rsid w:val="003001C4"/>
    <w:rsid w:val="00303FD8"/>
    <w:rsid w:val="00304795"/>
    <w:rsid w:val="0030553F"/>
    <w:rsid w:val="00306151"/>
    <w:rsid w:val="00307600"/>
    <w:rsid w:val="0031138B"/>
    <w:rsid w:val="0031353F"/>
    <w:rsid w:val="00316889"/>
    <w:rsid w:val="00335945"/>
    <w:rsid w:val="0034346A"/>
    <w:rsid w:val="00344D6F"/>
    <w:rsid w:val="00346DC5"/>
    <w:rsid w:val="00347A73"/>
    <w:rsid w:val="00360C7D"/>
    <w:rsid w:val="003741C8"/>
    <w:rsid w:val="00376A14"/>
    <w:rsid w:val="00382526"/>
    <w:rsid w:val="00392BB1"/>
    <w:rsid w:val="003947E1"/>
    <w:rsid w:val="003A3996"/>
    <w:rsid w:val="003A5B31"/>
    <w:rsid w:val="003A7DD1"/>
    <w:rsid w:val="003B0F36"/>
    <w:rsid w:val="003B321A"/>
    <w:rsid w:val="003C2725"/>
    <w:rsid w:val="003C3388"/>
    <w:rsid w:val="003C3AEA"/>
    <w:rsid w:val="003C5997"/>
    <w:rsid w:val="003D131C"/>
    <w:rsid w:val="003D4A4E"/>
    <w:rsid w:val="003D78A4"/>
    <w:rsid w:val="003E0C8B"/>
    <w:rsid w:val="003E50B6"/>
    <w:rsid w:val="003F02BD"/>
    <w:rsid w:val="00404D28"/>
    <w:rsid w:val="00407740"/>
    <w:rsid w:val="00414108"/>
    <w:rsid w:val="004167E7"/>
    <w:rsid w:val="00417291"/>
    <w:rsid w:val="00420451"/>
    <w:rsid w:val="004226E5"/>
    <w:rsid w:val="004348F2"/>
    <w:rsid w:val="00440CFE"/>
    <w:rsid w:val="00446B60"/>
    <w:rsid w:val="00451BD9"/>
    <w:rsid w:val="004614A6"/>
    <w:rsid w:val="00465473"/>
    <w:rsid w:val="00466423"/>
    <w:rsid w:val="004801B4"/>
    <w:rsid w:val="0048063D"/>
    <w:rsid w:val="004A48DC"/>
    <w:rsid w:val="004B18CB"/>
    <w:rsid w:val="004C2FCF"/>
    <w:rsid w:val="004D1B59"/>
    <w:rsid w:val="004E56D8"/>
    <w:rsid w:val="004E5A2A"/>
    <w:rsid w:val="004F50AE"/>
    <w:rsid w:val="0050362D"/>
    <w:rsid w:val="00506F77"/>
    <w:rsid w:val="00516BDD"/>
    <w:rsid w:val="00517ECC"/>
    <w:rsid w:val="005216BB"/>
    <w:rsid w:val="00521C5E"/>
    <w:rsid w:val="0052255D"/>
    <w:rsid w:val="00524B4B"/>
    <w:rsid w:val="00530994"/>
    <w:rsid w:val="005333E0"/>
    <w:rsid w:val="0053572A"/>
    <w:rsid w:val="00556233"/>
    <w:rsid w:val="00557B73"/>
    <w:rsid w:val="005659A8"/>
    <w:rsid w:val="00574250"/>
    <w:rsid w:val="00574BD5"/>
    <w:rsid w:val="00574D25"/>
    <w:rsid w:val="005750B4"/>
    <w:rsid w:val="00580346"/>
    <w:rsid w:val="0058449B"/>
    <w:rsid w:val="0059517F"/>
    <w:rsid w:val="005A0866"/>
    <w:rsid w:val="005A0B81"/>
    <w:rsid w:val="005B2305"/>
    <w:rsid w:val="005B2F2F"/>
    <w:rsid w:val="005C1577"/>
    <w:rsid w:val="005C2D54"/>
    <w:rsid w:val="005D0D5F"/>
    <w:rsid w:val="005D1F71"/>
    <w:rsid w:val="005D2E52"/>
    <w:rsid w:val="005D71BD"/>
    <w:rsid w:val="005D7F66"/>
    <w:rsid w:val="005F090F"/>
    <w:rsid w:val="005F2095"/>
    <w:rsid w:val="005F214E"/>
    <w:rsid w:val="005F5CF0"/>
    <w:rsid w:val="00603582"/>
    <w:rsid w:val="00612D41"/>
    <w:rsid w:val="00613B17"/>
    <w:rsid w:val="00614EEF"/>
    <w:rsid w:val="00614F73"/>
    <w:rsid w:val="00615A1B"/>
    <w:rsid w:val="00616BBE"/>
    <w:rsid w:val="006178AC"/>
    <w:rsid w:val="00630AED"/>
    <w:rsid w:val="00634BAA"/>
    <w:rsid w:val="00635408"/>
    <w:rsid w:val="0064120E"/>
    <w:rsid w:val="0064643C"/>
    <w:rsid w:val="0065311E"/>
    <w:rsid w:val="00670B9D"/>
    <w:rsid w:val="00671ADF"/>
    <w:rsid w:val="0069265D"/>
    <w:rsid w:val="00695709"/>
    <w:rsid w:val="006A5A98"/>
    <w:rsid w:val="006A6B44"/>
    <w:rsid w:val="006C2AC3"/>
    <w:rsid w:val="006C36EE"/>
    <w:rsid w:val="006D0140"/>
    <w:rsid w:val="006F02A1"/>
    <w:rsid w:val="006F6DA6"/>
    <w:rsid w:val="006F7C40"/>
    <w:rsid w:val="00704016"/>
    <w:rsid w:val="00711343"/>
    <w:rsid w:val="00712A66"/>
    <w:rsid w:val="00717165"/>
    <w:rsid w:val="00722D86"/>
    <w:rsid w:val="00727E48"/>
    <w:rsid w:val="00730169"/>
    <w:rsid w:val="007315CF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A3F00"/>
    <w:rsid w:val="007B3BA8"/>
    <w:rsid w:val="007C5306"/>
    <w:rsid w:val="007D47D4"/>
    <w:rsid w:val="007E0C0E"/>
    <w:rsid w:val="007E0FDB"/>
    <w:rsid w:val="007F3FF4"/>
    <w:rsid w:val="007F57C0"/>
    <w:rsid w:val="00812C65"/>
    <w:rsid w:val="0083025F"/>
    <w:rsid w:val="00833CB7"/>
    <w:rsid w:val="00833E89"/>
    <w:rsid w:val="00836035"/>
    <w:rsid w:val="00845F6D"/>
    <w:rsid w:val="008579D3"/>
    <w:rsid w:val="00860E95"/>
    <w:rsid w:val="0086210A"/>
    <w:rsid w:val="00867A22"/>
    <w:rsid w:val="00874E54"/>
    <w:rsid w:val="008768D9"/>
    <w:rsid w:val="00877E55"/>
    <w:rsid w:val="0088448B"/>
    <w:rsid w:val="00887912"/>
    <w:rsid w:val="008A0ABE"/>
    <w:rsid w:val="008A5DC5"/>
    <w:rsid w:val="008B0538"/>
    <w:rsid w:val="008B0DCF"/>
    <w:rsid w:val="008B2EEB"/>
    <w:rsid w:val="008B6013"/>
    <w:rsid w:val="008C0EEE"/>
    <w:rsid w:val="008C1240"/>
    <w:rsid w:val="008D3980"/>
    <w:rsid w:val="008E710D"/>
    <w:rsid w:val="008F482B"/>
    <w:rsid w:val="008F5B90"/>
    <w:rsid w:val="0090500B"/>
    <w:rsid w:val="00905723"/>
    <w:rsid w:val="00905A20"/>
    <w:rsid w:val="009100FA"/>
    <w:rsid w:val="0091071F"/>
    <w:rsid w:val="0092210F"/>
    <w:rsid w:val="0092275B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D4BB5"/>
    <w:rsid w:val="009E63F7"/>
    <w:rsid w:val="009F07EB"/>
    <w:rsid w:val="009F10A2"/>
    <w:rsid w:val="009F5157"/>
    <w:rsid w:val="009F62F0"/>
    <w:rsid w:val="009F7BBF"/>
    <w:rsid w:val="00A04073"/>
    <w:rsid w:val="00A07397"/>
    <w:rsid w:val="00A10600"/>
    <w:rsid w:val="00A14344"/>
    <w:rsid w:val="00A274C6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83AB9"/>
    <w:rsid w:val="00A9448F"/>
    <w:rsid w:val="00A9715D"/>
    <w:rsid w:val="00AA1BBD"/>
    <w:rsid w:val="00AA1E5B"/>
    <w:rsid w:val="00AC48AF"/>
    <w:rsid w:val="00AC4985"/>
    <w:rsid w:val="00AC60C4"/>
    <w:rsid w:val="00AE127D"/>
    <w:rsid w:val="00AE5C73"/>
    <w:rsid w:val="00AF5AE5"/>
    <w:rsid w:val="00B0132B"/>
    <w:rsid w:val="00B111AA"/>
    <w:rsid w:val="00B12708"/>
    <w:rsid w:val="00B24705"/>
    <w:rsid w:val="00B25928"/>
    <w:rsid w:val="00B30463"/>
    <w:rsid w:val="00B36D94"/>
    <w:rsid w:val="00B41061"/>
    <w:rsid w:val="00B46BB1"/>
    <w:rsid w:val="00B47C33"/>
    <w:rsid w:val="00B544E8"/>
    <w:rsid w:val="00B615D0"/>
    <w:rsid w:val="00B71445"/>
    <w:rsid w:val="00B72B84"/>
    <w:rsid w:val="00B844CD"/>
    <w:rsid w:val="00B86324"/>
    <w:rsid w:val="00B86DFD"/>
    <w:rsid w:val="00BA44F7"/>
    <w:rsid w:val="00BA4AA4"/>
    <w:rsid w:val="00BB5307"/>
    <w:rsid w:val="00BB64BC"/>
    <w:rsid w:val="00BC5029"/>
    <w:rsid w:val="00BC7416"/>
    <w:rsid w:val="00BD42F3"/>
    <w:rsid w:val="00BD51D6"/>
    <w:rsid w:val="00BF16EB"/>
    <w:rsid w:val="00BF3C26"/>
    <w:rsid w:val="00BF73C1"/>
    <w:rsid w:val="00BF7611"/>
    <w:rsid w:val="00C00446"/>
    <w:rsid w:val="00C15973"/>
    <w:rsid w:val="00C17547"/>
    <w:rsid w:val="00C21663"/>
    <w:rsid w:val="00C2412F"/>
    <w:rsid w:val="00C33817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56F68"/>
    <w:rsid w:val="00D71A79"/>
    <w:rsid w:val="00D72AF1"/>
    <w:rsid w:val="00D74888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E36"/>
    <w:rsid w:val="00E0700D"/>
    <w:rsid w:val="00E102D5"/>
    <w:rsid w:val="00E213A1"/>
    <w:rsid w:val="00E27B51"/>
    <w:rsid w:val="00E304A1"/>
    <w:rsid w:val="00E31472"/>
    <w:rsid w:val="00E33D6B"/>
    <w:rsid w:val="00E36D02"/>
    <w:rsid w:val="00E444DB"/>
    <w:rsid w:val="00E450BB"/>
    <w:rsid w:val="00E4544B"/>
    <w:rsid w:val="00E66F9D"/>
    <w:rsid w:val="00E6767B"/>
    <w:rsid w:val="00E73488"/>
    <w:rsid w:val="00E74144"/>
    <w:rsid w:val="00E8002A"/>
    <w:rsid w:val="00E83DEC"/>
    <w:rsid w:val="00E8661A"/>
    <w:rsid w:val="00E87A8A"/>
    <w:rsid w:val="00E906C3"/>
    <w:rsid w:val="00EA6D2E"/>
    <w:rsid w:val="00EA7EAE"/>
    <w:rsid w:val="00EB0AA9"/>
    <w:rsid w:val="00EB33C9"/>
    <w:rsid w:val="00ED640C"/>
    <w:rsid w:val="00ED6C47"/>
    <w:rsid w:val="00EE25C1"/>
    <w:rsid w:val="00F12316"/>
    <w:rsid w:val="00F127FC"/>
    <w:rsid w:val="00F20D4C"/>
    <w:rsid w:val="00F5044B"/>
    <w:rsid w:val="00F50596"/>
    <w:rsid w:val="00F6244A"/>
    <w:rsid w:val="00F66154"/>
    <w:rsid w:val="00F72EA8"/>
    <w:rsid w:val="00F87028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529A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lienhe@epmt.v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lienhe@epmt.vn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644364-C567-479D-B77A-8BDB9F148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plan.dotx</Template>
  <TotalTime>84</TotalTime>
  <Pages>9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TEST03</cp:lastModifiedBy>
  <cp:revision>9</cp:revision>
  <cp:lastPrinted>2014-10-25T11:05:00Z</cp:lastPrinted>
  <dcterms:created xsi:type="dcterms:W3CDTF">2015-01-14T03:43:00Z</dcterms:created>
  <dcterms:modified xsi:type="dcterms:W3CDTF">2015-01-26T03:50:00Z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